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AB03C4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AB03C4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AB03C4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F81F07" w:rsidP="00DC6C96">
      <w:pPr>
        <w:pStyle w:val="3"/>
        <w:jc w:val="left"/>
        <w:rPr>
          <w:b w:val="0"/>
          <w:sz w:val="15"/>
          <w:lang w:val="uk-UA"/>
        </w:rPr>
      </w:pPr>
      <w:r w:rsidRPr="00AB03C4">
        <w:rPr>
          <w:b w:val="0"/>
          <w:sz w:val="20"/>
          <w:szCs w:val="20"/>
          <w:u w:val="single"/>
        </w:rPr>
        <w:t>27.10.2021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AB03C4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AB03C4">
        <w:rPr>
          <w:b w:val="0"/>
          <w:sz w:val="20"/>
          <w:szCs w:val="20"/>
        </w:rPr>
        <w:t xml:space="preserve"> </w:t>
      </w:r>
      <w:r w:rsidR="00F81F07" w:rsidRPr="00AB03C4">
        <w:rPr>
          <w:b w:val="0"/>
          <w:sz w:val="20"/>
          <w:szCs w:val="20"/>
          <w:u w:val="single"/>
        </w:rPr>
        <w:t>27/10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AB03C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F81F07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F81F07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Колесник Сергій Олександрович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</w:t>
            </w:r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DF42E6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Приватне акцiонерне товариство "Артемполiмер"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AB03C4" w:rsidRDefault="00F81F07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F81F07" w:rsidRPr="00AB03C4" w:rsidRDefault="00F81F07" w:rsidP="00DC6C96">
            <w:pPr>
              <w:rPr>
                <w:sz w:val="20"/>
                <w:szCs w:val="20"/>
              </w:rPr>
            </w:pPr>
            <w:r w:rsidRPr="00AB03C4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F81F07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F81F07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531337" w:rsidRPr="009A60E3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F81F07" w:rsidRPr="00AB03C4" w:rsidRDefault="00F81F07" w:rsidP="00DC6C96">
            <w:pPr>
              <w:rPr>
                <w:sz w:val="20"/>
                <w:szCs w:val="20"/>
              </w:rPr>
            </w:pPr>
            <w:r w:rsidRPr="00AB03C4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F81F07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F81F07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F81F07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F81F07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AB03C4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AB03C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artempolimer</w:t>
            </w:r>
            <w:r w:rsidRPr="00AB03C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AB03C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F81F07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27.10.2021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CB17B1" w:rsidRDefault="00CB17B1" w:rsidP="00C86AFD">
      <w:pPr>
        <w:rPr>
          <w:lang w:val="en-US"/>
        </w:rPr>
        <w:sectPr w:rsidR="00CB17B1" w:rsidSect="00F81F07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CB17B1" w:rsidRPr="00CB17B1" w:rsidTr="004B0FB2">
        <w:trPr>
          <w:trHeight w:val="440"/>
          <w:tblCellSpacing w:w="22" w:type="dxa"/>
        </w:trPr>
        <w:tc>
          <w:tcPr>
            <w:tcW w:w="4931" w:type="pct"/>
          </w:tcPr>
          <w:p w:rsidR="00CB17B1" w:rsidRPr="00CB17B1" w:rsidRDefault="00CB17B1" w:rsidP="00CB17B1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</w:rPr>
              <w:lastRenderedPageBreak/>
              <w:t>Додаток 6</w:t>
            </w:r>
            <w:r w:rsidRPr="00CB17B1">
              <w:rPr>
                <w:sz w:val="20"/>
                <w:szCs w:val="20"/>
              </w:rPr>
              <w:br/>
              <w:t>до Положення про розкриття інформації емітентами цінних паперів</w:t>
            </w:r>
            <w:r w:rsidRPr="00CB17B1">
              <w:rPr>
                <w:sz w:val="20"/>
                <w:szCs w:val="20"/>
              </w:rPr>
              <w:br/>
              <w:t>(пу</w:t>
            </w:r>
            <w:r w:rsidRPr="00CB17B1">
              <w:rPr>
                <w:sz w:val="20"/>
                <w:szCs w:val="20"/>
                <w:lang w:val="uk-UA"/>
              </w:rPr>
              <w:t>(пу</w:t>
            </w:r>
            <w:r w:rsidRPr="00CB17B1">
              <w:rPr>
                <w:sz w:val="20"/>
                <w:szCs w:val="20"/>
              </w:rPr>
              <w:t>нкт 7 глави 1 розділу III)</w:t>
            </w:r>
          </w:p>
        </w:tc>
      </w:tr>
    </w:tbl>
    <w:p w:rsidR="00CB17B1" w:rsidRPr="00CB17B1" w:rsidRDefault="00CB17B1" w:rsidP="00CB17B1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CB17B1">
        <w:rPr>
          <w:sz w:val="20"/>
          <w:szCs w:val="20"/>
          <w:lang w:val="uk-UA"/>
        </w:rPr>
        <w:br w:type="textWrapping" w:clear="all"/>
      </w:r>
      <w:r w:rsidRPr="00CB17B1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2106"/>
        <w:gridCol w:w="2939"/>
        <w:gridCol w:w="4229"/>
        <w:gridCol w:w="2710"/>
        <w:gridCol w:w="2564"/>
      </w:tblGrid>
      <w:tr w:rsidR="00CB17B1" w:rsidRPr="00CB17B1" w:rsidTr="004B0FB2"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</w:rPr>
              <w:t>Дата вчинення дії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CB17B1" w:rsidRPr="00CB17B1" w:rsidTr="004B0FB2"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CB17B1" w:rsidRPr="00CB17B1" w:rsidTr="004B0FB2"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В. о. директора</w:t>
            </w:r>
          </w:p>
        </w:tc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Колесник Сергiй Олександрович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B17B1" w:rsidRPr="00CB17B1" w:rsidTr="004B0FB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B17B1" w:rsidRPr="00CB17B1" w:rsidTr="004B0FB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17B1" w:rsidRPr="00CB17B1" w:rsidRDefault="00CB17B1" w:rsidP="00CB17B1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Згiдно з рiшенням наглядової ради  вiд 27.10.21р., в зв'язку з обранням на посаду директора, припиненi повноваження в. о. директора Колесника Сергiя Олександровича,  пакетом акцiй не володiє, строк перебування на посадi - 1 рiк, непогашеної судимостi за корисливi та посадовi злочини не має.</w:t>
            </w:r>
          </w:p>
        </w:tc>
      </w:tr>
      <w:tr w:rsidR="00CB17B1" w:rsidRPr="00CB17B1" w:rsidTr="004B0FB2"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27.10.2021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Колесник Сергiй Олександрович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CB17B1" w:rsidRPr="00CB17B1" w:rsidTr="004B0FB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17B1" w:rsidRPr="00CB17B1" w:rsidRDefault="00CB17B1" w:rsidP="00CB17B1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CB17B1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B17B1" w:rsidRPr="00CB17B1" w:rsidTr="004B0FB2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17B1" w:rsidRPr="00CB17B1" w:rsidRDefault="00CB17B1" w:rsidP="00CB17B1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CB17B1">
              <w:rPr>
                <w:sz w:val="20"/>
                <w:szCs w:val="20"/>
                <w:lang w:val="uk-UA"/>
              </w:rPr>
              <w:t>Згiдно з рiшенням наглядової ради вiд 27.10.21р., обраний на строк 2 роки на посаду директора Колесник Сергiй Олександрович, пакетом акцiй не володiє, iншi посади, якi обiймав протягом останнiх 5 рокiв - ПрАТ "Артемполiмер", заступник директора; ДАХК "Артем", начальник цеху. Посадова особа непогашеної судимостi за корисливi та посадовi злочини не має.</w:t>
            </w:r>
          </w:p>
        </w:tc>
      </w:tr>
    </w:tbl>
    <w:p w:rsidR="00CB17B1" w:rsidRPr="00CB17B1" w:rsidRDefault="00CB17B1" w:rsidP="00CB17B1"/>
    <w:p w:rsidR="00CB17B1" w:rsidRPr="00CB17B1" w:rsidRDefault="00CB17B1" w:rsidP="00CB17B1">
      <w:r w:rsidRPr="00CB17B1">
        <w:rPr>
          <w:color w:val="333333"/>
          <w:sz w:val="20"/>
          <w:szCs w:val="20"/>
          <w:shd w:val="clear" w:color="auto" w:fill="FFFFFF"/>
        </w:rPr>
        <w:t>* Окремо зазначаються особи, які звільняються та призначаються (обираються або припиняють повноваження) на кожну посаду.</w:t>
      </w:r>
    </w:p>
    <w:p w:rsidR="003C4C1A" w:rsidRPr="00CB17B1" w:rsidRDefault="003C4C1A" w:rsidP="00C86AFD"/>
    <w:sectPr w:rsidR="003C4C1A" w:rsidRPr="00CB17B1" w:rsidSect="00CB17B1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F07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AB03C4"/>
    <w:rsid w:val="00B71BC8"/>
    <w:rsid w:val="00C86AFD"/>
    <w:rsid w:val="00CB17B1"/>
    <w:rsid w:val="00CD55EE"/>
    <w:rsid w:val="00D055A7"/>
    <w:rsid w:val="00D42B2D"/>
    <w:rsid w:val="00D42FB5"/>
    <w:rsid w:val="00DC6C96"/>
    <w:rsid w:val="00DF42E6"/>
    <w:rsid w:val="00E209DB"/>
    <w:rsid w:val="00F8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B7C62-4968-4F84-B58B-2792AD1A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F062-95D6-4C89-962B-0D33B9D3C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2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Валерій</cp:lastModifiedBy>
  <cp:revision>2</cp:revision>
  <cp:lastPrinted>2013-07-11T13:29:00Z</cp:lastPrinted>
  <dcterms:created xsi:type="dcterms:W3CDTF">2021-10-27T12:22:00Z</dcterms:created>
  <dcterms:modified xsi:type="dcterms:W3CDTF">2021-10-27T12:22:00Z</dcterms:modified>
</cp:coreProperties>
</file>