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130594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21.12.2022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130594">
        <w:rPr>
          <w:b w:val="0"/>
          <w:sz w:val="20"/>
          <w:szCs w:val="20"/>
          <w:u w:val="single"/>
          <w:lang w:val="en-US"/>
        </w:rPr>
        <w:t>21/12-1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130594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130594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13059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13059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130594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130594" w:rsidRDefault="0013059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130594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130594" w:rsidRDefault="0013059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130594" w:rsidRDefault="0013059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130594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130594" w:rsidRDefault="00130594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13059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130594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130594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993767" w:rsidRDefault="00993767" w:rsidP="00C86AFD">
      <w:pPr>
        <w:rPr>
          <w:lang w:val="en-US"/>
        </w:rPr>
        <w:sectPr w:rsidR="00993767" w:rsidSect="00130594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993767" w:rsidRPr="00993767" w:rsidRDefault="00993767" w:rsidP="00993767">
      <w:pPr>
        <w:ind w:left="3540"/>
        <w:rPr>
          <w:sz w:val="20"/>
          <w:szCs w:val="20"/>
          <w:lang w:val="uk-UA" w:eastAsia="uk-UA"/>
        </w:rPr>
      </w:pPr>
      <w:r w:rsidRPr="00993767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993767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993767" w:rsidRPr="00993767" w:rsidRDefault="00993767" w:rsidP="00993767">
      <w:pPr>
        <w:ind w:left="3540"/>
        <w:rPr>
          <w:sz w:val="20"/>
          <w:szCs w:val="20"/>
          <w:lang w:val="uk-UA" w:eastAsia="uk-UA"/>
        </w:rPr>
      </w:pPr>
      <w:r w:rsidRPr="00993767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993767" w:rsidRPr="00993767" w:rsidRDefault="00993767" w:rsidP="00993767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993767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993767" w:rsidRPr="00993767" w:rsidTr="00517999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993767" w:rsidRPr="00993767" w:rsidTr="00517999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67" w:rsidRPr="00993767" w:rsidRDefault="00993767" w:rsidP="00993767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993767" w:rsidRPr="00993767" w:rsidTr="00517999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67" w:rsidRPr="00993767" w:rsidRDefault="00993767" w:rsidP="0099376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93767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67" w:rsidRPr="00993767" w:rsidRDefault="00993767" w:rsidP="0099376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93767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67" w:rsidRPr="00993767" w:rsidRDefault="00993767" w:rsidP="0099376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93767">
              <w:rPr>
                <w:sz w:val="20"/>
                <w:szCs w:val="20"/>
                <w:lang w:val="uk-UA" w:eastAsia="uk-UA"/>
              </w:rPr>
              <w:t>22000.000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67" w:rsidRPr="00993767" w:rsidRDefault="00993767" w:rsidP="0099376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93767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67" w:rsidRPr="00993767" w:rsidRDefault="00993767" w:rsidP="00993767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93767">
              <w:rPr>
                <w:sz w:val="20"/>
                <w:szCs w:val="20"/>
                <w:lang w:val="uk-UA" w:eastAsia="uk-UA"/>
              </w:rPr>
              <w:t>234.71674000000</w:t>
            </w:r>
          </w:p>
        </w:tc>
      </w:tr>
      <w:tr w:rsidR="00993767" w:rsidRPr="00993767" w:rsidTr="00517999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767" w:rsidRPr="00993767" w:rsidRDefault="00993767" w:rsidP="00993767">
            <w:pPr>
              <w:rPr>
                <w:b/>
                <w:sz w:val="20"/>
                <w:szCs w:val="20"/>
                <w:lang w:val="uk-UA" w:eastAsia="uk-UA"/>
              </w:rPr>
            </w:pPr>
            <w:r w:rsidRPr="00993767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93767" w:rsidRPr="00993767" w:rsidTr="00517999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67" w:rsidRPr="00993767" w:rsidRDefault="00993767" w:rsidP="00993767">
            <w:pPr>
              <w:rPr>
                <w:sz w:val="20"/>
                <w:szCs w:val="20"/>
                <w:lang w:val="uk-UA" w:eastAsia="uk-UA"/>
              </w:rPr>
            </w:pPr>
            <w:r w:rsidRPr="00993767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 прийнято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саме: договорів на виготовлення продукції; договорів на отримання товарно-матеріальних цінностей та комплектуючих на граничну сукупну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22000 тис. грн.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- 234,71674 %. Загальна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993767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93767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</w:tbl>
    <w:p w:rsidR="00993767" w:rsidRPr="00993767" w:rsidRDefault="00993767" w:rsidP="00993767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993767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94"/>
    <w:rsid w:val="00020BCB"/>
    <w:rsid w:val="00130594"/>
    <w:rsid w:val="001714DF"/>
    <w:rsid w:val="00244204"/>
    <w:rsid w:val="002D6506"/>
    <w:rsid w:val="003275D1"/>
    <w:rsid w:val="00367897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93767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49964-1ED1-46C4-A67B-2FAE3EF8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EF9C-0886-4F37-A649-FED206C1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2022-12-21T10:43:00Z</dcterms:created>
  <dcterms:modified xsi:type="dcterms:W3CDTF">2022-12-21T10:43:00Z</dcterms:modified>
</cp:coreProperties>
</file>