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B05430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04.05.2023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B05430">
        <w:rPr>
          <w:b w:val="0"/>
          <w:sz w:val="20"/>
          <w:szCs w:val="20"/>
          <w:u w:val="single"/>
          <w:lang w:val="en-US"/>
        </w:rPr>
        <w:t>04/05-2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B05430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B05430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B0543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B0543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B05430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B0543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B0543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B0543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B0543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B05430" w:rsidRDefault="00B0543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B05430" w:rsidRDefault="00B0543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B05430" w:rsidRDefault="00B0543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B0543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B05430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B05430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E91D9C" w:rsidRDefault="00E91D9C" w:rsidP="00C86AFD">
      <w:pPr>
        <w:rPr>
          <w:lang w:val="en-US"/>
        </w:rPr>
        <w:sectPr w:rsidR="00E91D9C" w:rsidSect="00B05430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E91D9C" w:rsidRPr="00E91D9C" w:rsidRDefault="00E91D9C" w:rsidP="00E91D9C">
      <w:pPr>
        <w:jc w:val="center"/>
        <w:rPr>
          <w:color w:val="000000"/>
          <w:sz w:val="20"/>
          <w:szCs w:val="20"/>
          <w:lang w:eastAsia="uk-UA"/>
        </w:rPr>
      </w:pPr>
      <w:r w:rsidRPr="00E91D9C">
        <w:rPr>
          <w:sz w:val="16"/>
          <w:szCs w:val="16"/>
          <w:lang w:eastAsia="uk-UA"/>
        </w:rPr>
        <w:lastRenderedPageBreak/>
        <w:tab/>
      </w:r>
      <w:r w:rsidRPr="00E91D9C">
        <w:rPr>
          <w:sz w:val="16"/>
          <w:szCs w:val="16"/>
          <w:lang w:eastAsia="uk-UA"/>
        </w:rPr>
        <w:tab/>
      </w:r>
      <w:r w:rsidRPr="00E91D9C">
        <w:rPr>
          <w:sz w:val="16"/>
          <w:szCs w:val="16"/>
          <w:lang w:eastAsia="uk-UA"/>
        </w:rPr>
        <w:tab/>
      </w:r>
      <w:r w:rsidRPr="00E91D9C">
        <w:rPr>
          <w:sz w:val="16"/>
          <w:szCs w:val="16"/>
          <w:lang w:eastAsia="uk-UA"/>
        </w:rPr>
        <w:tab/>
      </w:r>
      <w:r w:rsidRPr="00E91D9C">
        <w:rPr>
          <w:sz w:val="16"/>
          <w:szCs w:val="16"/>
          <w:lang w:eastAsia="uk-UA"/>
        </w:rPr>
        <w:tab/>
      </w:r>
      <w:r w:rsidRPr="00E91D9C">
        <w:rPr>
          <w:sz w:val="20"/>
          <w:szCs w:val="20"/>
          <w:lang w:eastAsia="uk-UA"/>
        </w:rPr>
        <w:t xml:space="preserve">                           </w:t>
      </w:r>
      <w:r w:rsidRPr="00E91D9C">
        <w:rPr>
          <w:sz w:val="20"/>
          <w:szCs w:val="20"/>
          <w:lang w:val="uk-UA" w:eastAsia="uk-UA"/>
        </w:rPr>
        <w:t>Додаток 5</w:t>
      </w:r>
      <w:r w:rsidRPr="00E91D9C">
        <w:rPr>
          <w:sz w:val="20"/>
          <w:szCs w:val="20"/>
          <w:lang w:val="uk-UA" w:eastAsia="uk-UA"/>
        </w:rPr>
        <w:br/>
      </w:r>
      <w:r w:rsidRPr="00E91D9C">
        <w:rPr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E91D9C">
        <w:rPr>
          <w:sz w:val="20"/>
          <w:szCs w:val="20"/>
          <w:lang w:val="uk-UA" w:eastAsia="uk-UA"/>
        </w:rPr>
        <w:t>до Положення про розкриття інформації емітентами цінних паперів</w:t>
      </w:r>
      <w:r w:rsidRPr="00E91D9C">
        <w:rPr>
          <w:sz w:val="20"/>
          <w:szCs w:val="20"/>
          <w:lang w:val="uk-UA" w:eastAsia="uk-UA"/>
        </w:rPr>
        <w:br/>
      </w:r>
      <w:r w:rsidRPr="00E91D9C">
        <w:rPr>
          <w:sz w:val="20"/>
          <w:szCs w:val="20"/>
          <w:lang w:eastAsia="uk-UA"/>
        </w:rPr>
        <w:t xml:space="preserve">                                                                                                                               </w:t>
      </w:r>
      <w:r w:rsidRPr="00E91D9C">
        <w:rPr>
          <w:sz w:val="20"/>
          <w:szCs w:val="20"/>
          <w:lang w:val="uk-UA" w:eastAsia="uk-UA"/>
        </w:rPr>
        <w:t>(пункт 6 глави 1 розділу III)</w:t>
      </w:r>
    </w:p>
    <w:p w:rsidR="00E91D9C" w:rsidRPr="00E91D9C" w:rsidRDefault="00E91D9C" w:rsidP="00E91D9C">
      <w:pPr>
        <w:jc w:val="right"/>
        <w:rPr>
          <w:lang w:val="uk-UA" w:eastAsia="uk-UA"/>
        </w:rPr>
      </w:pPr>
    </w:p>
    <w:p w:rsidR="00E91D9C" w:rsidRPr="00E91D9C" w:rsidRDefault="00E91D9C" w:rsidP="00E91D9C">
      <w:pPr>
        <w:jc w:val="center"/>
        <w:rPr>
          <w:lang w:val="uk-UA" w:eastAsia="uk-UA"/>
        </w:rPr>
      </w:pPr>
      <w:r w:rsidRPr="00E91D9C">
        <w:rPr>
          <w:b/>
          <w:bCs/>
          <w:lang w:val="uk-UA" w:eastAsia="uk-UA"/>
        </w:rPr>
        <w:t>3. Відомості про прийняття рішення про надання згоди на вчинення правочинів, щодо вчинення яких є заінтересованість</w:t>
      </w:r>
    </w:p>
    <w:p w:rsidR="00E91D9C" w:rsidRPr="00E91D9C" w:rsidRDefault="00E91D9C" w:rsidP="00E91D9C">
      <w:pPr>
        <w:jc w:val="center"/>
        <w:rPr>
          <w:color w:val="000000"/>
          <w:sz w:val="26"/>
          <w:szCs w:val="26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228"/>
        <w:gridCol w:w="1512"/>
        <w:gridCol w:w="1512"/>
        <w:gridCol w:w="1636"/>
        <w:gridCol w:w="1275"/>
        <w:gridCol w:w="1655"/>
        <w:gridCol w:w="1275"/>
        <w:gridCol w:w="1277"/>
        <w:gridCol w:w="2126"/>
        <w:gridCol w:w="1920"/>
      </w:tblGrid>
      <w:tr w:rsidR="00E91D9C" w:rsidRPr="00E91D9C" w:rsidTr="009C0A96">
        <w:trPr>
          <w:trHeight w:val="71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E91D9C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E91D9C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E91D9C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4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Особа, заінтересована у вчиненні акціонерним товариством правочину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9C" w:rsidRPr="00E91D9C" w:rsidRDefault="00E91D9C" w:rsidP="00E91D9C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Інформація щодо афілійованої особи акціонера або посадової особи органу акціонерного товариства*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D9C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E91D9C">
              <w:rPr>
                <w:b/>
                <w:sz w:val="20"/>
                <w:szCs w:val="20"/>
                <w:lang w:eastAsia="uk-UA"/>
              </w:rPr>
              <w:t>**</w:t>
            </w:r>
          </w:p>
        </w:tc>
      </w:tr>
      <w:tr w:rsidR="00E91D9C" w:rsidRPr="00E91D9C" w:rsidTr="009C0A96">
        <w:trPr>
          <w:trHeight w:val="1612"/>
        </w:trPr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тип особи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найменування юридичної особи або прізвище, ім'я, по батькові фізичної особи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ознака заінтересованості у вчиненні правочину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 xml:space="preserve">характер </w:t>
            </w:r>
            <w:proofErr w:type="spellStart"/>
            <w:r w:rsidRPr="00E91D9C">
              <w:rPr>
                <w:b/>
                <w:sz w:val="20"/>
                <w:szCs w:val="20"/>
                <w:lang w:val="uk-UA" w:eastAsia="uk-UA"/>
              </w:rPr>
              <w:t>афілійованості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прізвище, ім'я, по батькові посадової особи/ найменування юридичної особи або прізвище, ім'я, по батькові фізичної особи - акціонера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</w:tr>
      <w:tr w:rsidR="00E91D9C" w:rsidRPr="00E91D9C" w:rsidTr="009C0A96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en-US" w:eastAsia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en-US" w:eastAsia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en-US" w:eastAsia="uk-UA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en-US" w:eastAsia="uk-UA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en-US" w:eastAsia="uk-UA"/>
              </w:rPr>
              <w:t>11</w:t>
            </w:r>
          </w:p>
        </w:tc>
      </w:tr>
      <w:tr w:rsidR="00E91D9C" w:rsidRPr="00E91D9C" w:rsidTr="009C0A96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470.6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6467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7.27694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91D9C" w:rsidRPr="00E91D9C" w:rsidTr="009C0A96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91D9C" w:rsidRPr="00E91D9C" w:rsidTr="009C0A96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9C" w:rsidRPr="00E91D9C" w:rsidRDefault="00E91D9C" w:rsidP="00E91D9C">
            <w:pPr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470,6 тис. грн.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- 6467,0 тис. грн.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 7,27694 %. Загальна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E91D9C" w:rsidRPr="00E91D9C" w:rsidTr="009C0A96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108.9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6467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1.68393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91D9C" w:rsidRPr="00E91D9C" w:rsidTr="009C0A96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91D9C" w:rsidRPr="00E91D9C" w:rsidTr="009C0A96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9C" w:rsidRPr="00E91D9C" w:rsidRDefault="00E91D9C" w:rsidP="00E91D9C">
            <w:pPr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108,9 тис. грн.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- 6467,0 тис. грн.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 1,68393 %. Загальна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E91D9C" w:rsidRPr="00E91D9C" w:rsidTr="009C0A96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809.3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9373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8.63438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91D9C" w:rsidRPr="00E91D9C" w:rsidTr="009C0A96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91D9C" w:rsidRPr="00E91D9C" w:rsidTr="009C0A96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9C" w:rsidRPr="00E91D9C" w:rsidRDefault="00E91D9C" w:rsidP="00E91D9C">
            <w:pPr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809,3 тис. грн.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- 8,63438 %. Загальна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  <w:tr w:rsidR="00E91D9C" w:rsidRPr="00E91D9C" w:rsidTr="009C0A96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lastRenderedPageBreak/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466.1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9373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>4.97279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9C" w:rsidRPr="00E91D9C" w:rsidRDefault="00E91D9C" w:rsidP="00E91D9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91D9C" w:rsidRPr="00E91D9C" w:rsidTr="009C0A96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9C" w:rsidRPr="00E91D9C" w:rsidRDefault="00E91D9C" w:rsidP="00E91D9C">
            <w:pPr>
              <w:rPr>
                <w:b/>
                <w:sz w:val="20"/>
                <w:szCs w:val="20"/>
                <w:lang w:val="en-US" w:eastAsia="uk-UA"/>
              </w:rPr>
            </w:pPr>
            <w:r w:rsidRPr="00E91D9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91D9C" w:rsidRPr="00E91D9C" w:rsidTr="009C0A96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9C" w:rsidRPr="00E91D9C" w:rsidRDefault="00E91D9C" w:rsidP="00E91D9C">
            <w:pPr>
              <w:rPr>
                <w:sz w:val="20"/>
                <w:szCs w:val="20"/>
                <w:lang w:val="en-US" w:eastAsia="uk-UA"/>
              </w:rPr>
            </w:pPr>
            <w:r w:rsidRPr="00E91D9C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466,1 тис. грн.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 4,97279 %. Загальна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голосів - 3 шт., кількість голосів, що проголосували "за" прийняття </w:t>
            </w:r>
            <w:proofErr w:type="spellStart"/>
            <w:r w:rsidRPr="00E91D9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91D9C">
              <w:rPr>
                <w:sz w:val="20"/>
                <w:szCs w:val="20"/>
                <w:lang w:val="uk-UA" w:eastAsia="uk-UA"/>
              </w:rPr>
              <w:t xml:space="preserve"> - 3 шт., "проти" - 0 шт.</w:t>
            </w:r>
          </w:p>
        </w:tc>
      </w:tr>
    </w:tbl>
    <w:p w:rsidR="00E91D9C" w:rsidRPr="00E91D9C" w:rsidRDefault="00E91D9C" w:rsidP="00E91D9C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E91D9C">
      <w:pgSz w:w="16838" w:h="11906" w:orient="landscape"/>
      <w:pgMar w:top="1417" w:right="363" w:bottom="850" w:left="36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30"/>
    <w:rsid w:val="00020BCB"/>
    <w:rsid w:val="001714DF"/>
    <w:rsid w:val="00244204"/>
    <w:rsid w:val="00276C2B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05430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E9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A6577-95AA-4851-9DB3-8B294CF1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27CD3-C7DA-43FB-BBFD-AA678A903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2023-05-03T05:11:00Z</dcterms:created>
  <dcterms:modified xsi:type="dcterms:W3CDTF">2023-05-03T05:11:00Z</dcterms:modified>
</cp:coreProperties>
</file>