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70840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28.04.2023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70840">
        <w:rPr>
          <w:b w:val="0"/>
          <w:sz w:val="20"/>
          <w:szCs w:val="20"/>
          <w:u w:val="single"/>
          <w:lang w:val="en-US"/>
        </w:rPr>
        <w:t>28/04-1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70840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70840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7084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7084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70840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70840" w:rsidRDefault="0067084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70840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70840" w:rsidRDefault="0067084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7084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70840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70840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7F7BB7" w:rsidRDefault="007F7BB7" w:rsidP="00C86AFD">
      <w:pPr>
        <w:rPr>
          <w:lang w:val="en-US"/>
        </w:rPr>
        <w:sectPr w:rsidR="007F7BB7" w:rsidSect="00670840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7F7BB7" w:rsidRPr="007F7BB7" w:rsidRDefault="007F7BB7" w:rsidP="007F7BB7">
      <w:pPr>
        <w:ind w:left="3540"/>
        <w:rPr>
          <w:sz w:val="20"/>
          <w:szCs w:val="20"/>
          <w:lang w:val="uk-UA" w:eastAsia="uk-UA"/>
        </w:rPr>
      </w:pPr>
      <w:r w:rsidRPr="007F7BB7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7F7BB7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7F7BB7" w:rsidRPr="007F7BB7" w:rsidRDefault="007F7BB7" w:rsidP="007F7BB7">
      <w:pPr>
        <w:ind w:left="3540"/>
        <w:rPr>
          <w:sz w:val="20"/>
          <w:szCs w:val="20"/>
          <w:lang w:val="uk-UA" w:eastAsia="uk-UA"/>
        </w:rPr>
      </w:pPr>
      <w:r w:rsidRPr="007F7BB7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7F7BB7" w:rsidRPr="007F7BB7" w:rsidRDefault="007F7BB7" w:rsidP="007F7BB7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7F7BB7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7F7BB7" w:rsidRPr="007F7BB7" w:rsidTr="00750C6D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7F7BB7" w:rsidRPr="007F7BB7" w:rsidTr="00750C6D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BB7" w:rsidRPr="007F7BB7" w:rsidRDefault="007F7BB7" w:rsidP="007F7BB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7F7BB7" w:rsidRPr="007F7BB7" w:rsidTr="00750C6D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>24.04.2023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>50000.000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>11754.000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>425.38710000000</w:t>
            </w:r>
          </w:p>
        </w:tc>
      </w:tr>
      <w:tr w:rsidR="007F7BB7" w:rsidRPr="007F7BB7" w:rsidTr="00750C6D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B7" w:rsidRPr="007F7BB7" w:rsidRDefault="007F7BB7" w:rsidP="007F7BB7">
            <w:pPr>
              <w:rPr>
                <w:b/>
                <w:sz w:val="20"/>
                <w:szCs w:val="20"/>
                <w:lang w:val="uk-UA" w:eastAsia="uk-UA"/>
              </w:rPr>
            </w:pPr>
            <w:r w:rsidRPr="007F7BB7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F7BB7" w:rsidRPr="007F7BB7" w:rsidTr="00750C6D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B7" w:rsidRPr="007F7BB7" w:rsidRDefault="007F7BB7" w:rsidP="007F7BB7">
            <w:pPr>
              <w:rPr>
                <w:sz w:val="20"/>
                <w:szCs w:val="20"/>
                <w:lang w:val="uk-UA" w:eastAsia="uk-UA"/>
              </w:rPr>
            </w:pPr>
            <w:r w:rsidRPr="007F7BB7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24.04.23р. (протокол від 28.04.23р.)  прийнято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договорів на виготовлення продукції; договорів на отримання товарно-матеріальних цінностей та комплектуючих, на граничну сукупну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50000 тис. грн.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- 11754,0 тис. грн.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- 425,38710 %. Загальна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7F7BB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F7BB7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</w:tbl>
    <w:p w:rsidR="007F7BB7" w:rsidRPr="007F7BB7" w:rsidRDefault="007F7BB7" w:rsidP="007F7BB7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7F7BB7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40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70840"/>
    <w:rsid w:val="006C6B5C"/>
    <w:rsid w:val="00785CC4"/>
    <w:rsid w:val="007E37D1"/>
    <w:rsid w:val="007F5510"/>
    <w:rsid w:val="007F7BB7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94189-8250-4AF2-B312-F2F2D6DD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9371-BE49-4039-9C20-779D1FA0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2023-04-28T10:03:00Z</dcterms:created>
  <dcterms:modified xsi:type="dcterms:W3CDTF">2023-04-28T10:03:00Z</dcterms:modified>
</cp:coreProperties>
</file>