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9461E9" w:rsidRDefault="00020BCB" w:rsidP="00DC6C96">
      <w:pPr>
        <w:pStyle w:val="3"/>
        <w:jc w:val="left"/>
        <w:rPr>
          <w:b w:val="0"/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 w:rsidRPr="009461E9">
        <w:rPr>
          <w:color w:val="000000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 w:rsidRPr="009461E9">
        <w:rPr>
          <w:b w:val="0"/>
          <w:color w:val="000000"/>
          <w:sz w:val="16"/>
          <w:szCs w:val="16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C0548E" w:rsidP="00DC6C96">
      <w:pPr>
        <w:pStyle w:val="3"/>
        <w:jc w:val="left"/>
        <w:rPr>
          <w:b w:val="0"/>
          <w:sz w:val="15"/>
          <w:lang w:val="uk-UA"/>
        </w:rPr>
      </w:pPr>
      <w:r w:rsidRPr="009461E9">
        <w:rPr>
          <w:b w:val="0"/>
          <w:sz w:val="20"/>
          <w:szCs w:val="20"/>
          <w:u w:val="single"/>
        </w:rPr>
        <w:t>02.03.2021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9461E9" w:rsidRDefault="007E37D1" w:rsidP="00DC6C96">
      <w:pPr>
        <w:pStyle w:val="3"/>
        <w:jc w:val="left"/>
        <w:rPr>
          <w:b w:val="0"/>
          <w:sz w:val="20"/>
          <w:szCs w:val="20"/>
        </w:rPr>
      </w:pPr>
      <w:r w:rsidRPr="007E37D1">
        <w:rPr>
          <w:b w:val="0"/>
          <w:sz w:val="20"/>
          <w:szCs w:val="20"/>
          <w:lang w:val="uk-UA"/>
        </w:rPr>
        <w:t>№</w:t>
      </w:r>
      <w:r w:rsidRPr="009461E9">
        <w:rPr>
          <w:b w:val="0"/>
          <w:sz w:val="20"/>
          <w:szCs w:val="20"/>
        </w:rPr>
        <w:t xml:space="preserve"> </w:t>
      </w:r>
      <w:r w:rsidR="00C0548E" w:rsidRPr="009461E9">
        <w:rPr>
          <w:b w:val="0"/>
          <w:sz w:val="20"/>
          <w:szCs w:val="20"/>
          <w:u w:val="single"/>
        </w:rPr>
        <w:t>02/03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9461E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C0548E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В.о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директора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C0548E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Колесник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Сергій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9461E9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C0548E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C0548E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9461E9" w:rsidRDefault="00C0548E" w:rsidP="00DF4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C0548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C0548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C0548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C0548E" w:rsidRPr="009461E9" w:rsidRDefault="00C0548E" w:rsidP="00DC6C96">
            <w:pPr>
              <w:rPr>
                <w:sz w:val="20"/>
                <w:szCs w:val="20"/>
              </w:rPr>
            </w:pPr>
            <w:r w:rsidRPr="009461E9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C0548E" w:rsidRDefault="00C0548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C0548E" w:rsidRDefault="00C0548E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C0548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C0548E" w:rsidRPr="009461E9" w:rsidRDefault="00C0548E" w:rsidP="00DC6C96">
            <w:pPr>
              <w:rPr>
                <w:sz w:val="20"/>
                <w:szCs w:val="20"/>
              </w:rPr>
            </w:pPr>
            <w:r w:rsidRPr="009461E9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C0548E" w:rsidRDefault="00C0548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C0548E" w:rsidRDefault="00C0548E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C0548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C0548E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 w:rsidRPr="009461E9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www</w:t>
            </w:r>
            <w:r w:rsidRPr="009461E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artempolimer</w:t>
            </w:r>
            <w:r w:rsidRPr="009461E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kiev</w:t>
            </w:r>
            <w:r w:rsidRPr="009461E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C0548E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02.03.2021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A02E96" w:rsidRDefault="00A02E96" w:rsidP="00C86AFD">
      <w:pPr>
        <w:rPr>
          <w:lang w:val="en-US"/>
        </w:rPr>
        <w:sectPr w:rsidR="00A02E96" w:rsidSect="00C0548E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A02E96" w:rsidRPr="00A02E96" w:rsidRDefault="00A02E96" w:rsidP="00A02E96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A02E96">
        <w:rPr>
          <w:bCs/>
          <w:sz w:val="20"/>
          <w:szCs w:val="20"/>
          <w:lang w:val="uk-UA" w:eastAsia="uk-UA"/>
        </w:rPr>
        <w:lastRenderedPageBreak/>
        <w:t>Додаток 5</w:t>
      </w:r>
      <w:r w:rsidRPr="00A02E96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A02E96">
        <w:rPr>
          <w:bCs/>
          <w:sz w:val="20"/>
          <w:szCs w:val="20"/>
          <w:lang w:eastAsia="uk-UA"/>
        </w:rPr>
        <w:t xml:space="preserve"> </w:t>
      </w:r>
      <w:r w:rsidRPr="00A02E96">
        <w:rPr>
          <w:bCs/>
          <w:sz w:val="20"/>
          <w:szCs w:val="20"/>
          <w:lang w:val="uk-UA" w:eastAsia="uk-UA"/>
        </w:rPr>
        <w:t>(пункт 6 глави 1 розділу III)</w:t>
      </w:r>
    </w:p>
    <w:p w:rsidR="00A02E96" w:rsidRPr="00A02E96" w:rsidRDefault="00A02E96" w:rsidP="00A02E96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A02E96">
        <w:rPr>
          <w:b/>
          <w:bCs/>
          <w:color w:val="000000"/>
          <w:sz w:val="28"/>
          <w:szCs w:val="28"/>
          <w:lang w:eastAsia="uk-UA"/>
        </w:rPr>
        <w:t>2</w:t>
      </w:r>
      <w:r w:rsidRPr="00A02E96">
        <w:rPr>
          <w:b/>
          <w:bCs/>
          <w:sz w:val="26"/>
          <w:szCs w:val="26"/>
          <w:lang w:val="uk-UA" w:eastAsia="uk-UA"/>
        </w:rPr>
        <w:t>. Інформація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1685"/>
        <w:gridCol w:w="1685"/>
        <w:gridCol w:w="1686"/>
        <w:gridCol w:w="1716"/>
        <w:gridCol w:w="1687"/>
      </w:tblGrid>
      <w:tr w:rsidR="00A02E96" w:rsidRPr="00A02E96" w:rsidTr="004B74F5">
        <w:trPr>
          <w:trHeight w:val="1214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A02E96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A02E96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A02E96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02E96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A02E96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A02E96">
              <w:rPr>
                <w:b/>
                <w:sz w:val="20"/>
                <w:szCs w:val="20"/>
                <w:lang w:eastAsia="uk-UA"/>
              </w:rPr>
              <w:t>*</w:t>
            </w:r>
          </w:p>
        </w:tc>
      </w:tr>
      <w:tr w:rsidR="00A02E96" w:rsidRPr="00A02E96" w:rsidTr="004B74F5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E96" w:rsidRPr="00A02E96" w:rsidRDefault="00A02E96" w:rsidP="00A02E96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A02E96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A02E96" w:rsidRPr="00A02E96" w:rsidTr="004B74F5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02.03.2021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716.000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6826.000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10.48931000000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A02E96" w:rsidRPr="00A02E96" w:rsidTr="004B74F5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rPr>
                <w:b/>
                <w:sz w:val="20"/>
                <w:szCs w:val="20"/>
                <w:lang w:val="en-US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A02E96" w:rsidRPr="00A02E96" w:rsidTr="004B74F5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96" w:rsidRPr="00A02E96" w:rsidRDefault="00A02E96" w:rsidP="00A02E96">
            <w:pPr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 xml:space="preserve">Наглядовою радою 02.03.21р. прийнято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виготовлення продукції ринковою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716,0 тис. грн. У зв'язку з неможливістю надання згоди на вчинення правочину в момент його укладення,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- 6826 тис. грн.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- 10,49 %. </w:t>
            </w:r>
          </w:p>
          <w:p w:rsidR="00A02E96" w:rsidRPr="00A02E96" w:rsidRDefault="00A02E96" w:rsidP="00A02E96">
            <w:pPr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голосів - 4, кількість голосів, що проголосували "за" прийняття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- 4, "проти" - 0.</w:t>
            </w:r>
          </w:p>
          <w:p w:rsidR="00A02E96" w:rsidRPr="00A02E96" w:rsidRDefault="00A02E96" w:rsidP="00A02E96">
            <w:pPr>
              <w:rPr>
                <w:sz w:val="20"/>
                <w:szCs w:val="20"/>
                <w:lang w:eastAsia="uk-UA"/>
              </w:rPr>
            </w:pPr>
          </w:p>
        </w:tc>
      </w:tr>
      <w:tr w:rsidR="00A02E96" w:rsidRPr="00A02E96" w:rsidTr="004B74F5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02.03.2021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1283.000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6826.000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18.79578000000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A02E96" w:rsidRPr="00A02E96" w:rsidTr="004B74F5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rPr>
                <w:b/>
                <w:sz w:val="20"/>
                <w:szCs w:val="20"/>
                <w:lang w:val="en-US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A02E96" w:rsidRPr="00A02E96" w:rsidTr="004B74F5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96" w:rsidRPr="00A02E96" w:rsidRDefault="00A02E96" w:rsidP="00A02E96">
            <w:pPr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 xml:space="preserve">Наглядовою радою 02.03.21р. прийнято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виготовлення продукції ринковою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1283,0 тис. грн. У зв'язку з неможливістю надання згоди на вчинення правочину в момент його укладення,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- 6826 тис. грн.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- 18,80 %. </w:t>
            </w:r>
          </w:p>
          <w:p w:rsidR="00A02E96" w:rsidRPr="00A02E96" w:rsidRDefault="00A02E96" w:rsidP="00A02E96">
            <w:pPr>
              <w:rPr>
                <w:sz w:val="20"/>
                <w:szCs w:val="20"/>
                <w:lang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голосів - 4, кількість голосів, що проголосували "за" прийняття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- 4, "проти" - 0.</w:t>
            </w:r>
          </w:p>
        </w:tc>
      </w:tr>
      <w:tr w:rsidR="00A02E96" w:rsidRPr="00A02E96" w:rsidTr="004B74F5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02.03.2021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1434.000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6826.000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>21.00791000000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E96" w:rsidRPr="00A02E96" w:rsidRDefault="00A02E96" w:rsidP="00A02E96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A02E96" w:rsidRPr="00A02E96" w:rsidTr="004B74F5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96" w:rsidRPr="00A02E96" w:rsidRDefault="00A02E96" w:rsidP="00A02E96">
            <w:pPr>
              <w:rPr>
                <w:b/>
                <w:sz w:val="20"/>
                <w:szCs w:val="20"/>
                <w:lang w:val="en-US" w:eastAsia="uk-UA"/>
              </w:rPr>
            </w:pPr>
            <w:r w:rsidRPr="00A02E96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A02E96" w:rsidRPr="00A02E96" w:rsidTr="004B74F5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96" w:rsidRPr="00A02E96" w:rsidRDefault="00A02E96" w:rsidP="00A02E96">
            <w:pPr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 xml:space="preserve">Наглядовою радою 02.03.21р. прийнято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поставку матеріалів ринковою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1434,0 тис. грн. У зв'язку з неможливістю надання згоди на вчинення правочину в момент його укладення,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- 6826 тис. грн.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- 21,01 %. </w:t>
            </w:r>
          </w:p>
          <w:p w:rsidR="00A02E96" w:rsidRPr="00A02E96" w:rsidRDefault="00A02E96" w:rsidP="00A02E96">
            <w:pPr>
              <w:rPr>
                <w:sz w:val="20"/>
                <w:szCs w:val="20"/>
                <w:lang w:val="uk-UA" w:eastAsia="uk-UA"/>
              </w:rPr>
            </w:pPr>
            <w:r w:rsidRPr="00A02E96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голосів - 4, кількість голосів, що проголосували "за" прийняття </w:t>
            </w:r>
            <w:proofErr w:type="spellStart"/>
            <w:r w:rsidRPr="00A02E96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A02E96">
              <w:rPr>
                <w:sz w:val="20"/>
                <w:szCs w:val="20"/>
                <w:lang w:val="uk-UA" w:eastAsia="uk-UA"/>
              </w:rPr>
              <w:t xml:space="preserve"> - 4, "проти" - 0.</w:t>
            </w:r>
          </w:p>
          <w:p w:rsidR="00A02E96" w:rsidRPr="00A02E96" w:rsidRDefault="00A02E96" w:rsidP="00A02E96">
            <w:pPr>
              <w:rPr>
                <w:sz w:val="20"/>
                <w:szCs w:val="20"/>
                <w:lang w:eastAsia="uk-UA"/>
              </w:rPr>
            </w:pPr>
          </w:p>
        </w:tc>
      </w:tr>
    </w:tbl>
    <w:p w:rsidR="00A02E96" w:rsidRPr="00A02E96" w:rsidRDefault="00A02E96" w:rsidP="00A02E96">
      <w:pPr>
        <w:rPr>
          <w:lang w:eastAsia="uk-UA"/>
        </w:rPr>
      </w:pPr>
    </w:p>
    <w:p w:rsidR="00A02E96" w:rsidRPr="00A02E96" w:rsidRDefault="00A02E96" w:rsidP="00A02E96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A02E96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A02E96" w:rsidRPr="00A02E96" w:rsidRDefault="00A02E96" w:rsidP="00A02E96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A02E96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8E"/>
    <w:rsid w:val="00020BCB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461E9"/>
    <w:rsid w:val="009A60E3"/>
    <w:rsid w:val="009F2C05"/>
    <w:rsid w:val="00A02E96"/>
    <w:rsid w:val="00A372E3"/>
    <w:rsid w:val="00B71BC8"/>
    <w:rsid w:val="00C0548E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240D1-3B33-4FD3-B0B2-44981F4B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9A6E6-35E1-42BC-BECE-8D458DFD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2</cp:revision>
  <cp:lastPrinted>2013-07-11T14:29:00Z</cp:lastPrinted>
  <dcterms:created xsi:type="dcterms:W3CDTF">2021-03-02T13:00:00Z</dcterms:created>
  <dcterms:modified xsi:type="dcterms:W3CDTF">2021-03-02T13:00:00Z</dcterms:modified>
</cp:coreProperties>
</file>